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AEC0CA4" w14:textId="77777777" w:rsidR="00234BCD" w:rsidRPr="00DC05E4" w:rsidRDefault="00B3516C" w:rsidP="009343B2">
      <w:pPr>
        <w:pStyle w:val="Heading1"/>
        <w:rPr>
          <w:color w:val="7030A0"/>
        </w:rPr>
      </w:pPr>
      <w:sdt>
        <w:sdtPr>
          <w:rPr>
            <w:rFonts w:ascii="Arial Bold" w:eastAsiaTheme="majorEastAsia" w:hAnsi="Arial Bold" w:cstheme="majorBidi"/>
            <w:color w:val="7030A0"/>
            <w:sz w:val="76"/>
            <w:szCs w:val="76"/>
          </w:rPr>
          <w:alias w:val="Title"/>
          <w:tag w:val="title"/>
          <w:id w:val="1036308880"/>
          <w:placeholder>
            <w:docPart w:val="1DB5BBD71DB5479E9535D961ACBFFB5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C05E4" w:rsidRPr="00DC05E4">
            <w:rPr>
              <w:rFonts w:ascii="Arial Bold" w:eastAsiaTheme="majorEastAsia" w:hAnsi="Arial Bold" w:cstheme="majorBidi"/>
              <w:color w:val="7030A0"/>
              <w:sz w:val="76"/>
              <w:szCs w:val="76"/>
            </w:rPr>
            <w:t>Psychological Professions</w:t>
          </w:r>
          <w:r w:rsidR="00234BCD" w:rsidRPr="00DC05E4">
            <w:rPr>
              <w:rFonts w:ascii="Arial Bold" w:eastAsiaTheme="majorEastAsia" w:hAnsi="Arial Bold" w:cstheme="majorBidi"/>
              <w:color w:val="7030A0"/>
              <w:sz w:val="76"/>
              <w:szCs w:val="76"/>
            </w:rPr>
            <w:t xml:space="preserve"> Preceptorship</w:t>
          </w:r>
          <w:r w:rsidR="00B33216" w:rsidRPr="00DC05E4">
            <w:rPr>
              <w:rFonts w:ascii="Arial Bold" w:eastAsiaTheme="majorEastAsia" w:hAnsi="Arial Bold" w:cstheme="majorBidi"/>
              <w:color w:val="7030A0"/>
              <w:sz w:val="76"/>
              <w:szCs w:val="76"/>
            </w:rPr>
            <w:t xml:space="preserve"> Toolkit</w:t>
          </w:r>
        </w:sdtContent>
      </w:sdt>
      <w:r w:rsidR="00246075" w:rsidRPr="00DC05E4">
        <w:rPr>
          <w:color w:val="7030A0"/>
        </w:rPr>
        <w:t xml:space="preserve"> </w:t>
      </w:r>
      <w:bookmarkStart w:id="1" w:name="_Toc350174611"/>
    </w:p>
    <w:p w14:paraId="4CADEA63" w14:textId="22A79D4C" w:rsidR="008D5953" w:rsidRPr="00DC05E4" w:rsidRDefault="00EA1944" w:rsidP="00915841">
      <w:pPr>
        <w:pStyle w:val="Heading2"/>
        <w:rPr>
          <w:color w:val="7030A0"/>
        </w:rPr>
      </w:pPr>
      <w:bookmarkStart w:id="2" w:name="_Toc65072034"/>
      <w:r w:rsidRPr="00DC05E4">
        <w:rPr>
          <w:color w:val="7030A0"/>
        </w:rPr>
        <w:t>P</w:t>
      </w:r>
      <w:r w:rsidR="00DC05E4" w:rsidRPr="00DC05E4">
        <w:rPr>
          <w:color w:val="7030A0"/>
        </w:rPr>
        <w:t>sychological Practitioner P</w:t>
      </w:r>
      <w:r w:rsidRPr="00DC05E4">
        <w:rPr>
          <w:color w:val="7030A0"/>
        </w:rPr>
        <w:t>receptorship</w:t>
      </w:r>
      <w:r w:rsidR="00B33216" w:rsidRPr="00DC05E4">
        <w:rPr>
          <w:color w:val="7030A0"/>
        </w:rPr>
        <w:t xml:space="preserve"> </w:t>
      </w:r>
      <w:r w:rsidR="00B94A0C">
        <w:rPr>
          <w:color w:val="7030A0"/>
        </w:rPr>
        <w:t>F</w:t>
      </w:r>
      <w:r w:rsidR="00344E00" w:rsidRPr="00DC05E4">
        <w:rPr>
          <w:color w:val="7030A0"/>
        </w:rPr>
        <w:t xml:space="preserve">inal </w:t>
      </w:r>
      <w:r w:rsidR="00B94A0C">
        <w:rPr>
          <w:color w:val="7030A0"/>
        </w:rPr>
        <w:t>Meeting R</w:t>
      </w:r>
      <w:r w:rsidR="00B33216" w:rsidRPr="00DC05E4">
        <w:rPr>
          <w:color w:val="7030A0"/>
        </w:rPr>
        <w:t>ecord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394"/>
        <w:gridCol w:w="4508"/>
      </w:tblGrid>
      <w:tr w:rsidR="00915841" w14:paraId="3ED990A6" w14:textId="77777777" w:rsidTr="00DC05E4">
        <w:trPr>
          <w:trHeight w:val="597"/>
        </w:trPr>
        <w:tc>
          <w:tcPr>
            <w:tcW w:w="9016" w:type="dxa"/>
            <w:gridSpan w:val="3"/>
            <w:shd w:val="clear" w:color="auto" w:fill="CC99FF"/>
          </w:tcPr>
          <w:p w14:paraId="4705A6B7" w14:textId="77777777" w:rsidR="00915841" w:rsidRPr="00915841" w:rsidRDefault="00915841" w:rsidP="00B4121F">
            <w:pPr>
              <w:rPr>
                <w:b/>
                <w:bCs/>
              </w:rPr>
            </w:pPr>
            <w:r w:rsidRPr="00915841">
              <w:rPr>
                <w:b/>
                <w:bCs/>
              </w:rPr>
              <w:t>Meeting Details</w:t>
            </w:r>
          </w:p>
        </w:tc>
      </w:tr>
      <w:tr w:rsidR="00B33216" w14:paraId="0247D745" w14:textId="77777777" w:rsidTr="00EA1944">
        <w:trPr>
          <w:trHeight w:val="597"/>
        </w:trPr>
        <w:tc>
          <w:tcPr>
            <w:tcW w:w="3114" w:type="dxa"/>
          </w:tcPr>
          <w:p w14:paraId="3B8F05CC" w14:textId="77777777" w:rsidR="00B33216" w:rsidRDefault="00B33216" w:rsidP="00B4121F">
            <w:r>
              <w:t>Date and time of meeting</w:t>
            </w:r>
          </w:p>
        </w:tc>
        <w:tc>
          <w:tcPr>
            <w:tcW w:w="5902" w:type="dxa"/>
            <w:gridSpan w:val="2"/>
          </w:tcPr>
          <w:p w14:paraId="78DE469C" w14:textId="77777777" w:rsidR="00B33216" w:rsidRDefault="00B33216" w:rsidP="00B4121F"/>
        </w:tc>
      </w:tr>
      <w:tr w:rsidR="00B33216" w14:paraId="5D7CDD94" w14:textId="77777777" w:rsidTr="00B4121F">
        <w:trPr>
          <w:trHeight w:val="738"/>
        </w:trPr>
        <w:tc>
          <w:tcPr>
            <w:tcW w:w="3114" w:type="dxa"/>
          </w:tcPr>
          <w:p w14:paraId="191A2AA4" w14:textId="77777777" w:rsidR="00B33216" w:rsidRDefault="00B33216" w:rsidP="00B4121F">
            <w:r>
              <w:t>Name and signature of preceptee</w:t>
            </w:r>
          </w:p>
        </w:tc>
        <w:tc>
          <w:tcPr>
            <w:tcW w:w="5902" w:type="dxa"/>
            <w:gridSpan w:val="2"/>
          </w:tcPr>
          <w:p w14:paraId="1BE28E61" w14:textId="77777777" w:rsidR="00B33216" w:rsidRDefault="00B33216" w:rsidP="00B4121F"/>
        </w:tc>
      </w:tr>
      <w:tr w:rsidR="00B33216" w14:paraId="4D4ABE93" w14:textId="77777777" w:rsidTr="00B4121F">
        <w:tc>
          <w:tcPr>
            <w:tcW w:w="3114" w:type="dxa"/>
          </w:tcPr>
          <w:p w14:paraId="1A4D5567" w14:textId="77777777" w:rsidR="00B33216" w:rsidRDefault="00B33216" w:rsidP="00B4121F">
            <w:r>
              <w:t>Name and signature of preceptor</w:t>
            </w:r>
          </w:p>
        </w:tc>
        <w:tc>
          <w:tcPr>
            <w:tcW w:w="5902" w:type="dxa"/>
            <w:gridSpan w:val="2"/>
          </w:tcPr>
          <w:p w14:paraId="23D213B5" w14:textId="77777777" w:rsidR="00B33216" w:rsidRDefault="00B33216" w:rsidP="00B4121F"/>
        </w:tc>
      </w:tr>
      <w:tr w:rsidR="00EA1944" w14:paraId="45F751DB" w14:textId="77777777" w:rsidTr="00DC05E4">
        <w:tc>
          <w:tcPr>
            <w:tcW w:w="9016" w:type="dxa"/>
            <w:gridSpan w:val="3"/>
            <w:shd w:val="clear" w:color="auto" w:fill="CC99FF"/>
          </w:tcPr>
          <w:p w14:paraId="477DF39B" w14:textId="77777777" w:rsidR="00EA1944" w:rsidRPr="00EA1944" w:rsidRDefault="00EA1944" w:rsidP="00B4121F">
            <w:pPr>
              <w:rPr>
                <w:b/>
                <w:bCs/>
              </w:rPr>
            </w:pPr>
            <w:r w:rsidRPr="00EA1944">
              <w:rPr>
                <w:b/>
                <w:bCs/>
              </w:rPr>
              <w:t>Reflection and discussion</w:t>
            </w:r>
          </w:p>
        </w:tc>
      </w:tr>
      <w:tr w:rsidR="00EA1944" w14:paraId="20B9D865" w14:textId="77777777" w:rsidTr="00B94A0C">
        <w:trPr>
          <w:trHeight w:val="2328"/>
        </w:trPr>
        <w:tc>
          <w:tcPr>
            <w:tcW w:w="3114" w:type="dxa"/>
          </w:tcPr>
          <w:p w14:paraId="2204EC65" w14:textId="77777777" w:rsidR="00B94A0C" w:rsidRDefault="00EA1944" w:rsidP="00B4121F">
            <w:r w:rsidRPr="00EA1944">
              <w:t xml:space="preserve">What has gone well? </w:t>
            </w:r>
          </w:p>
          <w:p w14:paraId="4DB164BA" w14:textId="77777777" w:rsidR="00B94A0C" w:rsidRDefault="00EA1944" w:rsidP="00B4121F">
            <w:r w:rsidRPr="00EA1944">
              <w:t xml:space="preserve">What challenges have you met? </w:t>
            </w:r>
          </w:p>
          <w:p w14:paraId="3C0C2283" w14:textId="2DE1E23F" w:rsidR="00EA1944" w:rsidRDefault="00EA1944" w:rsidP="00B4121F">
            <w:r w:rsidRPr="00EA1944">
              <w:t>How have you overcome them?</w:t>
            </w:r>
          </w:p>
        </w:tc>
        <w:tc>
          <w:tcPr>
            <w:tcW w:w="5902" w:type="dxa"/>
            <w:gridSpan w:val="2"/>
          </w:tcPr>
          <w:p w14:paraId="3894E145" w14:textId="77777777" w:rsidR="00EA1944" w:rsidRDefault="00EA1944" w:rsidP="00B4121F"/>
          <w:p w14:paraId="4292DA33" w14:textId="77777777" w:rsidR="00EA1944" w:rsidRDefault="00EA1944" w:rsidP="00B4121F"/>
          <w:p w14:paraId="16C9B0F8" w14:textId="77777777" w:rsidR="00EA1944" w:rsidRDefault="00EA1944" w:rsidP="00B4121F"/>
          <w:p w14:paraId="39C39F0F" w14:textId="72D5A5D7" w:rsidR="00EA1944" w:rsidRDefault="00EA1944" w:rsidP="00B4121F"/>
        </w:tc>
      </w:tr>
      <w:bookmarkEnd w:id="1"/>
      <w:tr w:rsidR="007A245C" w14:paraId="23FAF58D" w14:textId="77777777" w:rsidTr="00B4121F">
        <w:trPr>
          <w:trHeight w:val="2468"/>
        </w:trPr>
        <w:tc>
          <w:tcPr>
            <w:tcW w:w="3114" w:type="dxa"/>
          </w:tcPr>
          <w:p w14:paraId="14AF5B48" w14:textId="77777777" w:rsidR="007A245C" w:rsidRDefault="00915841" w:rsidP="00B4121F">
            <w:r>
              <w:t>Review of</w:t>
            </w:r>
            <w:r w:rsidR="007A245C">
              <w:t xml:space="preserve"> development plan</w:t>
            </w:r>
            <w:r w:rsidR="00E45AF7">
              <w:t>: tasks or tra</w:t>
            </w:r>
            <w:r w:rsidR="00EA1944">
              <w:t>i</w:t>
            </w:r>
            <w:r w:rsidR="00E45AF7">
              <w:t>ning completed since previous meeting and those awaiting completion.</w:t>
            </w:r>
          </w:p>
        </w:tc>
        <w:tc>
          <w:tcPr>
            <w:tcW w:w="5902" w:type="dxa"/>
            <w:gridSpan w:val="2"/>
          </w:tcPr>
          <w:p w14:paraId="264DA2AA" w14:textId="77777777" w:rsidR="00EA1944" w:rsidRDefault="00EA1944" w:rsidP="00B4121F"/>
          <w:p w14:paraId="4B30A371" w14:textId="2C32F7B5" w:rsidR="00DC05E4" w:rsidRDefault="00DC05E4" w:rsidP="00B4121F"/>
        </w:tc>
      </w:tr>
      <w:tr w:rsidR="00B94A0C" w14:paraId="78339C2D" w14:textId="77777777" w:rsidTr="00B94A0C">
        <w:trPr>
          <w:trHeight w:val="1035"/>
        </w:trPr>
        <w:tc>
          <w:tcPr>
            <w:tcW w:w="3114" w:type="dxa"/>
          </w:tcPr>
          <w:p w14:paraId="7E7778B6" w14:textId="5FDF64DB" w:rsidR="00B94A0C" w:rsidRDefault="00B94A0C" w:rsidP="00B94A0C">
            <w:r>
              <w:t>Wellbeing Practitioner Registration</w:t>
            </w:r>
          </w:p>
        </w:tc>
        <w:tc>
          <w:tcPr>
            <w:tcW w:w="5902" w:type="dxa"/>
            <w:gridSpan w:val="2"/>
          </w:tcPr>
          <w:p w14:paraId="308AAA9E" w14:textId="77777777" w:rsidR="00B94A0C" w:rsidRDefault="00B94A0C" w:rsidP="00B94A0C">
            <w:r>
              <w:t>BABCP/BPS (</w:t>
            </w:r>
            <w:r w:rsidRPr="003A7445">
              <w:rPr>
                <w:i/>
              </w:rPr>
              <w:t>delete as appropriate</w:t>
            </w:r>
            <w:r>
              <w:t>)</w:t>
            </w:r>
          </w:p>
          <w:p w14:paraId="485ECEE2" w14:textId="31B3F589" w:rsidR="00B94A0C" w:rsidRDefault="00B94A0C" w:rsidP="00B94A0C">
            <w:r>
              <w:t>Started/Ongoing/Registered (</w:t>
            </w:r>
            <w:r w:rsidRPr="003A7445">
              <w:rPr>
                <w:i/>
              </w:rPr>
              <w:t>delete as appropriate</w:t>
            </w:r>
            <w:r>
              <w:t>)</w:t>
            </w:r>
          </w:p>
        </w:tc>
      </w:tr>
      <w:tr w:rsidR="00B94A0C" w14:paraId="51F9B5FA" w14:textId="77777777" w:rsidTr="00DC05E4">
        <w:trPr>
          <w:trHeight w:val="568"/>
        </w:trPr>
        <w:tc>
          <w:tcPr>
            <w:tcW w:w="9016" w:type="dxa"/>
            <w:gridSpan w:val="3"/>
            <w:shd w:val="clear" w:color="auto" w:fill="CC99FF"/>
          </w:tcPr>
          <w:p w14:paraId="6DAAF158" w14:textId="77777777" w:rsidR="00B94A0C" w:rsidRPr="00EA1944" w:rsidRDefault="00B94A0C" w:rsidP="00B94A0C">
            <w:pPr>
              <w:rPr>
                <w:b/>
                <w:bCs/>
              </w:rPr>
            </w:pPr>
            <w:r w:rsidRPr="00EA1944">
              <w:rPr>
                <w:b/>
                <w:bCs/>
              </w:rPr>
              <w:lastRenderedPageBreak/>
              <w:t>Review of Learning Goals</w:t>
            </w:r>
          </w:p>
        </w:tc>
      </w:tr>
      <w:tr w:rsidR="00B94A0C" w14:paraId="73504D21" w14:textId="77777777" w:rsidTr="00B4121F">
        <w:trPr>
          <w:trHeight w:val="2468"/>
        </w:trPr>
        <w:tc>
          <w:tcPr>
            <w:tcW w:w="3114" w:type="dxa"/>
          </w:tcPr>
          <w:p w14:paraId="16B33239" w14:textId="77777777" w:rsidR="00B94A0C" w:rsidRDefault="00B94A0C" w:rsidP="00B94A0C">
            <w:r>
              <w:t xml:space="preserve">Review learning goals based on individual needs. </w:t>
            </w:r>
          </w:p>
          <w:p w14:paraId="567850A4" w14:textId="77777777" w:rsidR="00B94A0C" w:rsidRDefault="00B94A0C" w:rsidP="00B94A0C">
            <w:r>
              <w:t>To be agreed and updated, where necessary, at each subsequent meeting.</w:t>
            </w:r>
          </w:p>
          <w:p w14:paraId="73C71F25" w14:textId="4366B69C" w:rsidR="00B94A0C" w:rsidRDefault="00B94A0C" w:rsidP="00B94A0C"/>
        </w:tc>
        <w:tc>
          <w:tcPr>
            <w:tcW w:w="5902" w:type="dxa"/>
            <w:gridSpan w:val="2"/>
          </w:tcPr>
          <w:p w14:paraId="3902BACA" w14:textId="77777777" w:rsidR="00B94A0C" w:rsidRDefault="00B94A0C" w:rsidP="00B94A0C"/>
          <w:p w14:paraId="38C4A409" w14:textId="77777777" w:rsidR="00B94A0C" w:rsidRDefault="00B94A0C" w:rsidP="00B94A0C"/>
          <w:p w14:paraId="6AD5C023" w14:textId="77777777" w:rsidR="00B94A0C" w:rsidRDefault="00B94A0C" w:rsidP="00B94A0C"/>
          <w:p w14:paraId="2945BC2A" w14:textId="05034B9B" w:rsidR="00B94A0C" w:rsidRDefault="00B94A0C" w:rsidP="00B94A0C">
            <w:pPr>
              <w:tabs>
                <w:tab w:val="left" w:pos="1290"/>
              </w:tabs>
            </w:pPr>
          </w:p>
        </w:tc>
      </w:tr>
      <w:tr w:rsidR="00B94A0C" w14:paraId="23A55781" w14:textId="77777777" w:rsidTr="00DC05E4">
        <w:trPr>
          <w:trHeight w:val="625"/>
        </w:trPr>
        <w:tc>
          <w:tcPr>
            <w:tcW w:w="9016" w:type="dxa"/>
            <w:gridSpan w:val="3"/>
            <w:shd w:val="clear" w:color="auto" w:fill="CC99FF"/>
          </w:tcPr>
          <w:p w14:paraId="6AABDBD4" w14:textId="498FB9A1" w:rsidR="00B94A0C" w:rsidRDefault="00B94A0C" w:rsidP="00B94A0C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Growth based career planning post preceptorship</w:t>
            </w:r>
          </w:p>
          <w:p w14:paraId="5D6FDCBB" w14:textId="2773EA45" w:rsidR="00B94A0C" w:rsidRDefault="00B94A0C" w:rsidP="00B94A0C">
            <w:pPr>
              <w:spacing w:line="240" w:lineRule="auto"/>
            </w:pPr>
            <w:r>
              <w:t xml:space="preserve">Link to resources </w:t>
            </w:r>
          </w:p>
          <w:p w14:paraId="24EF27F8" w14:textId="23A7D5D0" w:rsidR="00B94A0C" w:rsidRDefault="00B94A0C" w:rsidP="00B94A0C">
            <w:pPr>
              <w:spacing w:line="240" w:lineRule="auto"/>
            </w:pPr>
            <w:r>
              <w:t xml:space="preserve">- </w:t>
            </w:r>
            <w:r w:rsidRPr="00A25F62">
              <w:rPr>
                <w:rFonts w:cs="Arial"/>
              </w:rPr>
              <w:t>‘</w:t>
            </w:r>
            <w:hyperlink r:id="rId11" w:history="1">
              <w:r w:rsidRPr="00A25F62">
                <w:rPr>
                  <w:rStyle w:val="Hyperlink"/>
                  <w:rFonts w:eastAsiaTheme="majorEastAsia" w:cs="Arial"/>
                </w:rPr>
                <w:t>Scope for Growth</w:t>
              </w:r>
            </w:hyperlink>
            <w:r w:rsidRPr="00A25F62">
              <w:rPr>
                <w:rFonts w:cs="Arial"/>
              </w:rPr>
              <w:t>’</w:t>
            </w:r>
          </w:p>
          <w:p w14:paraId="5E1D4322" w14:textId="592E39E5" w:rsidR="00B94A0C" w:rsidRPr="00EA1944" w:rsidRDefault="00B94A0C" w:rsidP="00B94A0C">
            <w:pPr>
              <w:spacing w:line="240" w:lineRule="auto"/>
              <w:rPr>
                <w:b/>
                <w:bCs/>
              </w:rPr>
            </w:pPr>
            <w:r>
              <w:t xml:space="preserve">- </w:t>
            </w:r>
            <w:hyperlink r:id="rId12" w:history="1">
              <w:r w:rsidRPr="00B94A0C">
                <w:rPr>
                  <w:rStyle w:val="Hyperlink"/>
                  <w:rFonts w:ascii="Arial" w:hAnsi="Arial" w:cs="Arial"/>
                  <w:u w:val="single"/>
                </w:rPr>
                <w:t>Growth-based career planning</w:t>
              </w:r>
            </w:hyperlink>
          </w:p>
        </w:tc>
      </w:tr>
      <w:tr w:rsidR="00B94A0C" w14:paraId="0358762F" w14:textId="77777777" w:rsidTr="00DC05E4">
        <w:trPr>
          <w:trHeight w:val="1709"/>
        </w:trPr>
        <w:tc>
          <w:tcPr>
            <w:tcW w:w="3114" w:type="dxa"/>
          </w:tcPr>
          <w:p w14:paraId="40EBB201" w14:textId="77777777" w:rsidR="00B94A0C" w:rsidRDefault="00B94A0C" w:rsidP="00B94A0C">
            <w:r>
              <w:t>Identification of future career goals post preceptorship</w:t>
            </w:r>
          </w:p>
          <w:p w14:paraId="26631D45" w14:textId="77777777" w:rsidR="00B94A0C" w:rsidRDefault="00B94A0C" w:rsidP="00B94A0C"/>
          <w:p w14:paraId="191AB5C6" w14:textId="2D18AAF4" w:rsidR="00B94A0C" w:rsidRDefault="00B94A0C" w:rsidP="00B94A0C"/>
        </w:tc>
        <w:tc>
          <w:tcPr>
            <w:tcW w:w="5902" w:type="dxa"/>
            <w:gridSpan w:val="2"/>
          </w:tcPr>
          <w:p w14:paraId="30BC3277" w14:textId="77777777" w:rsidR="00B94A0C" w:rsidRDefault="00B94A0C" w:rsidP="00B94A0C"/>
          <w:p w14:paraId="3EE8C849" w14:textId="77777777" w:rsidR="00B94A0C" w:rsidRDefault="00B94A0C" w:rsidP="00B94A0C"/>
        </w:tc>
      </w:tr>
      <w:tr w:rsidR="00B94A0C" w14:paraId="499B6608" w14:textId="77777777" w:rsidTr="00B4121F">
        <w:tc>
          <w:tcPr>
            <w:tcW w:w="3114" w:type="dxa"/>
          </w:tcPr>
          <w:p w14:paraId="73BA9E7F" w14:textId="77777777" w:rsidR="00B94A0C" w:rsidRDefault="00B94A0C" w:rsidP="00B94A0C">
            <w:r>
              <w:t>What actions will you take to accomplish your individual learning goals?</w:t>
            </w:r>
          </w:p>
        </w:tc>
        <w:tc>
          <w:tcPr>
            <w:tcW w:w="5902" w:type="dxa"/>
            <w:gridSpan w:val="2"/>
          </w:tcPr>
          <w:p w14:paraId="595F5B88" w14:textId="77777777" w:rsidR="00B94A0C" w:rsidRDefault="00B94A0C" w:rsidP="00B94A0C"/>
          <w:p w14:paraId="3A4751BD" w14:textId="77777777" w:rsidR="00B94A0C" w:rsidRDefault="00B94A0C" w:rsidP="00B94A0C"/>
          <w:p w14:paraId="5D1797A0" w14:textId="77777777" w:rsidR="00B94A0C" w:rsidRDefault="00B94A0C" w:rsidP="00B94A0C"/>
          <w:p w14:paraId="1B4F3B1C" w14:textId="6A7820A5" w:rsidR="00B94A0C" w:rsidRDefault="00B94A0C" w:rsidP="00B94A0C"/>
        </w:tc>
      </w:tr>
      <w:tr w:rsidR="00B94A0C" w14:paraId="42020F2F" w14:textId="77777777" w:rsidTr="00B4121F">
        <w:tc>
          <w:tcPr>
            <w:tcW w:w="3114" w:type="dxa"/>
          </w:tcPr>
          <w:p w14:paraId="0A4D7406" w14:textId="031E30AD" w:rsidR="00B94A0C" w:rsidRDefault="00B94A0C" w:rsidP="00B94A0C">
            <w:r>
              <w:t xml:space="preserve">What support do you require to achieve these goals? </w:t>
            </w:r>
          </w:p>
          <w:p w14:paraId="18AF25CE" w14:textId="77777777" w:rsidR="00B94A0C" w:rsidRDefault="00B94A0C" w:rsidP="00B94A0C">
            <w:r>
              <w:t>Who will be able to support you to achieve these goals?</w:t>
            </w:r>
          </w:p>
          <w:p w14:paraId="69A617F9" w14:textId="47801B96" w:rsidR="00B94A0C" w:rsidRDefault="00B94A0C" w:rsidP="00B94A0C"/>
        </w:tc>
        <w:tc>
          <w:tcPr>
            <w:tcW w:w="5902" w:type="dxa"/>
            <w:gridSpan w:val="2"/>
          </w:tcPr>
          <w:p w14:paraId="23F287D8" w14:textId="77777777" w:rsidR="00B94A0C" w:rsidRDefault="00B94A0C" w:rsidP="00B94A0C"/>
          <w:p w14:paraId="2A5241E3" w14:textId="77777777" w:rsidR="00B94A0C" w:rsidRDefault="00B94A0C" w:rsidP="00B94A0C"/>
          <w:p w14:paraId="30B661D4" w14:textId="77777777" w:rsidR="00B94A0C" w:rsidRDefault="00B94A0C" w:rsidP="00B94A0C"/>
          <w:p w14:paraId="5FD3DCFA" w14:textId="77777777" w:rsidR="00B94A0C" w:rsidRDefault="00B94A0C" w:rsidP="00B94A0C"/>
          <w:p w14:paraId="5DD1504A" w14:textId="77777777" w:rsidR="00B94A0C" w:rsidRDefault="00B94A0C" w:rsidP="00B94A0C"/>
        </w:tc>
      </w:tr>
      <w:tr w:rsidR="00B94A0C" w14:paraId="6E0C8806" w14:textId="77777777" w:rsidTr="00DC05E4">
        <w:tc>
          <w:tcPr>
            <w:tcW w:w="9016" w:type="dxa"/>
            <w:gridSpan w:val="3"/>
            <w:shd w:val="clear" w:color="auto" w:fill="CC99FF"/>
          </w:tcPr>
          <w:p w14:paraId="640D51EB" w14:textId="77777777" w:rsidR="00B94A0C" w:rsidRPr="00915841" w:rsidRDefault="00B94A0C" w:rsidP="00B94A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Preceptorship sign off declaration </w:t>
            </w:r>
          </w:p>
        </w:tc>
      </w:tr>
      <w:tr w:rsidR="00B94A0C" w14:paraId="1D23B307" w14:textId="77777777" w:rsidTr="00281E75">
        <w:trPr>
          <w:trHeight w:val="841"/>
        </w:trPr>
        <w:tc>
          <w:tcPr>
            <w:tcW w:w="9016" w:type="dxa"/>
            <w:gridSpan w:val="3"/>
            <w:shd w:val="clear" w:color="auto" w:fill="FFFFFF" w:themeFill="text1"/>
          </w:tcPr>
          <w:p w14:paraId="71CB3E58" w14:textId="77777777" w:rsidR="00B94A0C" w:rsidRPr="00DC05E4" w:rsidRDefault="00B94A0C" w:rsidP="00B94A0C">
            <w:pPr>
              <w:rPr>
                <w:b/>
                <w:bCs/>
                <w:color w:val="auto"/>
              </w:rPr>
            </w:pPr>
            <w:r w:rsidRPr="00F00396">
              <w:rPr>
                <w:b/>
                <w:bCs/>
              </w:rPr>
              <w:t>This is to confirm that the preceptee has completed all aspects of the preceptorship period.</w:t>
            </w:r>
          </w:p>
        </w:tc>
      </w:tr>
      <w:tr w:rsidR="00B94A0C" w14:paraId="2D12F759" w14:textId="77777777" w:rsidTr="00281E75">
        <w:trPr>
          <w:trHeight w:val="841"/>
        </w:trPr>
        <w:tc>
          <w:tcPr>
            <w:tcW w:w="9016" w:type="dxa"/>
            <w:gridSpan w:val="3"/>
            <w:shd w:val="clear" w:color="auto" w:fill="FFFFFF" w:themeFill="text1"/>
          </w:tcPr>
          <w:p w14:paraId="7D97CD29" w14:textId="77777777" w:rsidR="00B94A0C" w:rsidRDefault="00B94A0C" w:rsidP="00B94A0C">
            <w:pPr>
              <w:rPr>
                <w:b/>
                <w:bCs/>
              </w:rPr>
            </w:pPr>
            <w:r>
              <w:rPr>
                <w:b/>
                <w:bCs/>
              </w:rPr>
              <w:t>Preceptor Feedback</w:t>
            </w:r>
          </w:p>
          <w:p w14:paraId="43A691E2" w14:textId="77777777" w:rsidR="00B94A0C" w:rsidRDefault="00B94A0C" w:rsidP="00B94A0C">
            <w:pPr>
              <w:rPr>
                <w:b/>
                <w:bCs/>
              </w:rPr>
            </w:pPr>
          </w:p>
          <w:p w14:paraId="68376BD5" w14:textId="77777777" w:rsidR="00B94A0C" w:rsidRDefault="00B94A0C" w:rsidP="00B94A0C">
            <w:pPr>
              <w:rPr>
                <w:b/>
                <w:bCs/>
              </w:rPr>
            </w:pPr>
          </w:p>
          <w:p w14:paraId="3130B753" w14:textId="77777777" w:rsidR="00B94A0C" w:rsidRDefault="00B94A0C" w:rsidP="00B94A0C">
            <w:pPr>
              <w:rPr>
                <w:b/>
                <w:bCs/>
              </w:rPr>
            </w:pPr>
          </w:p>
          <w:p w14:paraId="34F5C90A" w14:textId="77777777" w:rsidR="00B94A0C" w:rsidRDefault="00B94A0C" w:rsidP="00B94A0C">
            <w:pPr>
              <w:rPr>
                <w:b/>
                <w:bCs/>
              </w:rPr>
            </w:pPr>
          </w:p>
          <w:p w14:paraId="542E4EF6" w14:textId="77777777" w:rsidR="00B94A0C" w:rsidRDefault="00B94A0C" w:rsidP="00B94A0C">
            <w:pPr>
              <w:rPr>
                <w:b/>
                <w:bCs/>
              </w:rPr>
            </w:pPr>
          </w:p>
          <w:p w14:paraId="0F981467" w14:textId="77777777" w:rsidR="00B94A0C" w:rsidRDefault="00B94A0C" w:rsidP="00B94A0C">
            <w:pPr>
              <w:rPr>
                <w:b/>
                <w:bCs/>
              </w:rPr>
            </w:pPr>
          </w:p>
          <w:p w14:paraId="58536F82" w14:textId="77777777" w:rsidR="00B94A0C" w:rsidRDefault="00B94A0C" w:rsidP="00B94A0C">
            <w:pPr>
              <w:rPr>
                <w:b/>
                <w:bCs/>
              </w:rPr>
            </w:pPr>
          </w:p>
          <w:p w14:paraId="13E9C1FE" w14:textId="77777777" w:rsidR="00B94A0C" w:rsidRDefault="00B94A0C" w:rsidP="00B94A0C">
            <w:pPr>
              <w:rPr>
                <w:b/>
                <w:bCs/>
              </w:rPr>
            </w:pPr>
          </w:p>
          <w:p w14:paraId="09C3F91B" w14:textId="77777777" w:rsidR="00B94A0C" w:rsidRDefault="00B94A0C" w:rsidP="00B94A0C">
            <w:pPr>
              <w:rPr>
                <w:b/>
                <w:bCs/>
              </w:rPr>
            </w:pPr>
          </w:p>
          <w:p w14:paraId="3E382D64" w14:textId="77777777" w:rsidR="00B94A0C" w:rsidRDefault="00B94A0C" w:rsidP="00B94A0C">
            <w:pPr>
              <w:rPr>
                <w:b/>
                <w:bCs/>
              </w:rPr>
            </w:pPr>
          </w:p>
          <w:p w14:paraId="0C323218" w14:textId="60BA98D7" w:rsidR="00B94A0C" w:rsidRDefault="00B94A0C" w:rsidP="00B94A0C">
            <w:pPr>
              <w:rPr>
                <w:b/>
                <w:bCs/>
              </w:rPr>
            </w:pPr>
          </w:p>
          <w:p w14:paraId="71865435" w14:textId="05E188FB" w:rsidR="00B94A0C" w:rsidRDefault="00B94A0C" w:rsidP="00B94A0C">
            <w:pPr>
              <w:rPr>
                <w:b/>
                <w:bCs/>
              </w:rPr>
            </w:pPr>
          </w:p>
          <w:p w14:paraId="3850B6B6" w14:textId="77777777" w:rsidR="00B94A0C" w:rsidRDefault="00B94A0C" w:rsidP="00B94A0C">
            <w:pPr>
              <w:rPr>
                <w:b/>
                <w:bCs/>
              </w:rPr>
            </w:pPr>
          </w:p>
          <w:p w14:paraId="7CB8713F" w14:textId="77777777" w:rsidR="00B94A0C" w:rsidRDefault="00B94A0C" w:rsidP="00B94A0C">
            <w:pPr>
              <w:rPr>
                <w:b/>
                <w:bCs/>
              </w:rPr>
            </w:pPr>
          </w:p>
          <w:p w14:paraId="4ADD765F" w14:textId="77777777" w:rsidR="00B94A0C" w:rsidRPr="00F00396" w:rsidRDefault="00B94A0C" w:rsidP="00B94A0C">
            <w:pPr>
              <w:rPr>
                <w:b/>
                <w:bCs/>
              </w:rPr>
            </w:pPr>
          </w:p>
        </w:tc>
      </w:tr>
      <w:tr w:rsidR="00B94A0C" w14:paraId="288CD978" w14:textId="77777777" w:rsidTr="00281E75">
        <w:trPr>
          <w:trHeight w:val="550"/>
        </w:trPr>
        <w:tc>
          <w:tcPr>
            <w:tcW w:w="4508" w:type="dxa"/>
            <w:gridSpan w:val="2"/>
            <w:shd w:val="clear" w:color="auto" w:fill="FFFFFF" w:themeFill="text1"/>
          </w:tcPr>
          <w:p w14:paraId="4BA7ED32" w14:textId="77777777" w:rsidR="00B94A0C" w:rsidRDefault="00B94A0C" w:rsidP="00B94A0C">
            <w:pPr>
              <w:rPr>
                <w:b/>
                <w:bCs/>
              </w:rPr>
            </w:pPr>
            <w:r>
              <w:rPr>
                <w:b/>
                <w:bCs/>
              </w:rPr>
              <w:t>Preceptee name and signature</w:t>
            </w:r>
          </w:p>
        </w:tc>
        <w:tc>
          <w:tcPr>
            <w:tcW w:w="4508" w:type="dxa"/>
            <w:shd w:val="clear" w:color="auto" w:fill="FFFFFF" w:themeFill="text1"/>
          </w:tcPr>
          <w:p w14:paraId="0443652B" w14:textId="77777777" w:rsidR="00B94A0C" w:rsidRDefault="00B94A0C" w:rsidP="00B94A0C">
            <w:pPr>
              <w:rPr>
                <w:b/>
                <w:bCs/>
              </w:rPr>
            </w:pPr>
          </w:p>
        </w:tc>
      </w:tr>
      <w:tr w:rsidR="00B94A0C" w14:paraId="5F360B36" w14:textId="77777777" w:rsidTr="00281E75">
        <w:trPr>
          <w:trHeight w:val="550"/>
        </w:trPr>
        <w:tc>
          <w:tcPr>
            <w:tcW w:w="4508" w:type="dxa"/>
            <w:gridSpan w:val="2"/>
            <w:shd w:val="clear" w:color="auto" w:fill="FFFFFF" w:themeFill="text1"/>
          </w:tcPr>
          <w:p w14:paraId="3E7FA8EF" w14:textId="77777777" w:rsidR="00B94A0C" w:rsidRDefault="00B94A0C" w:rsidP="00B94A0C">
            <w:pPr>
              <w:rPr>
                <w:b/>
                <w:bCs/>
              </w:rPr>
            </w:pPr>
            <w:r>
              <w:rPr>
                <w:b/>
                <w:bCs/>
              </w:rPr>
              <w:t>Preceptor name and signature</w:t>
            </w:r>
          </w:p>
        </w:tc>
        <w:tc>
          <w:tcPr>
            <w:tcW w:w="4508" w:type="dxa"/>
            <w:shd w:val="clear" w:color="auto" w:fill="FFFFFF" w:themeFill="text1"/>
          </w:tcPr>
          <w:p w14:paraId="4280B895" w14:textId="77777777" w:rsidR="00B94A0C" w:rsidRDefault="00B94A0C" w:rsidP="00B94A0C">
            <w:pPr>
              <w:rPr>
                <w:b/>
                <w:bCs/>
              </w:rPr>
            </w:pPr>
          </w:p>
        </w:tc>
      </w:tr>
      <w:tr w:rsidR="00B94A0C" w14:paraId="592B07A3" w14:textId="77777777" w:rsidTr="00281E75">
        <w:trPr>
          <w:trHeight w:val="550"/>
        </w:trPr>
        <w:tc>
          <w:tcPr>
            <w:tcW w:w="4508" w:type="dxa"/>
            <w:gridSpan w:val="2"/>
            <w:shd w:val="clear" w:color="auto" w:fill="FFFFFF" w:themeFill="text1"/>
          </w:tcPr>
          <w:p w14:paraId="375903B7" w14:textId="77777777" w:rsidR="00B94A0C" w:rsidRDefault="00B94A0C" w:rsidP="00B94A0C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508" w:type="dxa"/>
            <w:shd w:val="clear" w:color="auto" w:fill="FFFFFF" w:themeFill="text1"/>
          </w:tcPr>
          <w:p w14:paraId="6CF048F0" w14:textId="77777777" w:rsidR="00B94A0C" w:rsidRDefault="00B94A0C" w:rsidP="00B94A0C">
            <w:pPr>
              <w:rPr>
                <w:b/>
                <w:bCs/>
              </w:rPr>
            </w:pPr>
          </w:p>
        </w:tc>
      </w:tr>
    </w:tbl>
    <w:p w14:paraId="62D0DA25" w14:textId="77777777" w:rsidR="007A245C" w:rsidRPr="004F0A67" w:rsidRDefault="007A245C" w:rsidP="00915841"/>
    <w:sectPr w:rsidR="007A245C" w:rsidRPr="004F0A67" w:rsidSect="00101883">
      <w:headerReference w:type="default" r:id="rId13"/>
      <w:pgSz w:w="11906" w:h="16838"/>
      <w:pgMar w:top="2268" w:right="1021" w:bottom="1021" w:left="1021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49982" w14:textId="77777777" w:rsidR="00B3516C" w:rsidRDefault="00B3516C" w:rsidP="000C24AF">
      <w:pPr>
        <w:spacing w:after="0"/>
      </w:pPr>
      <w:r>
        <w:separator/>
      </w:r>
    </w:p>
  </w:endnote>
  <w:endnote w:type="continuationSeparator" w:id="0">
    <w:p w14:paraId="6D8CE377" w14:textId="77777777" w:rsidR="00B3516C" w:rsidRDefault="00B3516C" w:rsidP="000C24AF">
      <w:pPr>
        <w:spacing w:after="0"/>
      </w:pPr>
      <w:r>
        <w:continuationSeparator/>
      </w:r>
    </w:p>
  </w:endnote>
  <w:endnote w:type="continuationNotice" w:id="1">
    <w:p w14:paraId="6D1E5054" w14:textId="77777777" w:rsidR="00B3516C" w:rsidRDefault="00B351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FD980" w14:textId="77777777" w:rsidR="00B3516C" w:rsidRDefault="00B3516C" w:rsidP="000C24AF">
      <w:pPr>
        <w:spacing w:after="0"/>
      </w:pPr>
      <w:r>
        <w:separator/>
      </w:r>
    </w:p>
  </w:footnote>
  <w:footnote w:type="continuationSeparator" w:id="0">
    <w:p w14:paraId="49865504" w14:textId="77777777" w:rsidR="00B3516C" w:rsidRDefault="00B3516C" w:rsidP="000C24AF">
      <w:pPr>
        <w:spacing w:after="0"/>
      </w:pPr>
      <w:r>
        <w:continuationSeparator/>
      </w:r>
    </w:p>
  </w:footnote>
  <w:footnote w:type="continuationNotice" w:id="1">
    <w:p w14:paraId="42127E3A" w14:textId="77777777" w:rsidR="00B3516C" w:rsidRDefault="00B351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margin" w:tblpY="676"/>
      <w:tblOverlap w:val="never"/>
      <w:tblW w:w="6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27"/>
    </w:tblGrid>
    <w:tr w:rsidR="000733A2" w14:paraId="460C695F" w14:textId="77777777" w:rsidTr="00C40AAB">
      <w:trPr>
        <w:trHeight w:val="642"/>
      </w:trPr>
      <w:tc>
        <w:tcPr>
          <w:tcW w:w="6727" w:type="dxa"/>
        </w:tcPr>
        <w:p w14:paraId="4A29F0EC" w14:textId="77777777" w:rsidR="000733A2" w:rsidRDefault="000733A2" w:rsidP="000733A2">
          <w:pPr>
            <w:pStyle w:val="Classification"/>
          </w:pPr>
        </w:p>
      </w:tc>
    </w:tr>
  </w:tbl>
  <w:p w14:paraId="653340F8" w14:textId="77777777" w:rsidR="00F25CC7" w:rsidRPr="001D243C" w:rsidRDefault="00DC05E4" w:rsidP="00101883">
    <w:pPr>
      <w:pStyle w:val="Header"/>
      <w:pBdr>
        <w:bottom w:val="none" w:sz="0" w:space="0" w:color="auto"/>
      </w:pBdr>
    </w:pPr>
    <w:r>
      <w:rPr>
        <w:noProof/>
        <w:lang w:eastAsia="en-GB"/>
      </w:rPr>
      <w:drawing>
        <wp:inline distT="0" distB="0" distL="0" distR="0" wp14:anchorId="71153390" wp14:editId="556811EC">
          <wp:extent cx="1738800" cy="1738800"/>
          <wp:effectExtent l="0" t="0" r="0" b="0"/>
          <wp:docPr id="1" name="Picture 1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8800" cy="173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810E0"/>
    <w:multiLevelType w:val="hybridMultilevel"/>
    <w:tmpl w:val="1AE41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D7919"/>
    <w:multiLevelType w:val="hybridMultilevel"/>
    <w:tmpl w:val="43EAD580"/>
    <w:lvl w:ilvl="0" w:tplc="EECCBAF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hideSpellingErrors/>
  <w:hideGrammaticalError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8D"/>
    <w:rsid w:val="00000197"/>
    <w:rsid w:val="000005C7"/>
    <w:rsid w:val="0000416F"/>
    <w:rsid w:val="000108B8"/>
    <w:rsid w:val="0001164C"/>
    <w:rsid w:val="0003185C"/>
    <w:rsid w:val="00031FD0"/>
    <w:rsid w:val="00055630"/>
    <w:rsid w:val="000578C7"/>
    <w:rsid w:val="00061452"/>
    <w:rsid w:val="000733A2"/>
    <w:rsid w:val="0008313C"/>
    <w:rsid w:val="000863E2"/>
    <w:rsid w:val="00095621"/>
    <w:rsid w:val="000A266D"/>
    <w:rsid w:val="000A64E4"/>
    <w:rsid w:val="000B5E31"/>
    <w:rsid w:val="000C2447"/>
    <w:rsid w:val="000C24AF"/>
    <w:rsid w:val="000D20CC"/>
    <w:rsid w:val="000D39C3"/>
    <w:rsid w:val="000E2EBE"/>
    <w:rsid w:val="00101883"/>
    <w:rsid w:val="0010192E"/>
    <w:rsid w:val="00103F4D"/>
    <w:rsid w:val="0010592F"/>
    <w:rsid w:val="0010776B"/>
    <w:rsid w:val="00113EEC"/>
    <w:rsid w:val="00121A3A"/>
    <w:rsid w:val="00126184"/>
    <w:rsid w:val="00127C11"/>
    <w:rsid w:val="001312E5"/>
    <w:rsid w:val="00161095"/>
    <w:rsid w:val="001716E5"/>
    <w:rsid w:val="001B6429"/>
    <w:rsid w:val="001C3565"/>
    <w:rsid w:val="001C4689"/>
    <w:rsid w:val="001C6937"/>
    <w:rsid w:val="001D243C"/>
    <w:rsid w:val="001D57CD"/>
    <w:rsid w:val="001E004E"/>
    <w:rsid w:val="001E27F8"/>
    <w:rsid w:val="001F0548"/>
    <w:rsid w:val="001F3126"/>
    <w:rsid w:val="001F5533"/>
    <w:rsid w:val="0022134A"/>
    <w:rsid w:val="0022596F"/>
    <w:rsid w:val="00234BCD"/>
    <w:rsid w:val="00240B6E"/>
    <w:rsid w:val="00246075"/>
    <w:rsid w:val="00251B94"/>
    <w:rsid w:val="00270DAD"/>
    <w:rsid w:val="00281E75"/>
    <w:rsid w:val="002855F7"/>
    <w:rsid w:val="00293165"/>
    <w:rsid w:val="00294488"/>
    <w:rsid w:val="002A3F48"/>
    <w:rsid w:val="002A45CD"/>
    <w:rsid w:val="002B3BFD"/>
    <w:rsid w:val="002C0816"/>
    <w:rsid w:val="002F7B8F"/>
    <w:rsid w:val="0031343A"/>
    <w:rsid w:val="0033715E"/>
    <w:rsid w:val="0034439B"/>
    <w:rsid w:val="00344E00"/>
    <w:rsid w:val="0034560E"/>
    <w:rsid w:val="0035386A"/>
    <w:rsid w:val="0035464A"/>
    <w:rsid w:val="003637FA"/>
    <w:rsid w:val="0039671F"/>
    <w:rsid w:val="003A4B22"/>
    <w:rsid w:val="003B2686"/>
    <w:rsid w:val="003B3B8D"/>
    <w:rsid w:val="003B6BB4"/>
    <w:rsid w:val="003D3A42"/>
    <w:rsid w:val="003F7B0C"/>
    <w:rsid w:val="00411D1D"/>
    <w:rsid w:val="00420E7F"/>
    <w:rsid w:val="00423FAF"/>
    <w:rsid w:val="00427636"/>
    <w:rsid w:val="00430131"/>
    <w:rsid w:val="00443088"/>
    <w:rsid w:val="00455A3F"/>
    <w:rsid w:val="00472D33"/>
    <w:rsid w:val="00475741"/>
    <w:rsid w:val="00491977"/>
    <w:rsid w:val="00497DE0"/>
    <w:rsid w:val="004D763F"/>
    <w:rsid w:val="004F0A67"/>
    <w:rsid w:val="004F1337"/>
    <w:rsid w:val="004F28CE"/>
    <w:rsid w:val="004F6303"/>
    <w:rsid w:val="005014AF"/>
    <w:rsid w:val="005152AF"/>
    <w:rsid w:val="0052756A"/>
    <w:rsid w:val="00534180"/>
    <w:rsid w:val="00544C0C"/>
    <w:rsid w:val="005634F0"/>
    <w:rsid w:val="00574765"/>
    <w:rsid w:val="00577A42"/>
    <w:rsid w:val="0058121B"/>
    <w:rsid w:val="00584D6A"/>
    <w:rsid w:val="00590D21"/>
    <w:rsid w:val="005A3B89"/>
    <w:rsid w:val="005C068C"/>
    <w:rsid w:val="005C2644"/>
    <w:rsid w:val="005D0B62"/>
    <w:rsid w:val="005D4E5A"/>
    <w:rsid w:val="005D61B4"/>
    <w:rsid w:val="005E044E"/>
    <w:rsid w:val="005F0359"/>
    <w:rsid w:val="00601DBA"/>
    <w:rsid w:val="00613251"/>
    <w:rsid w:val="00614F79"/>
    <w:rsid w:val="00616632"/>
    <w:rsid w:val="0063502E"/>
    <w:rsid w:val="00654EE0"/>
    <w:rsid w:val="00671B7A"/>
    <w:rsid w:val="00675E35"/>
    <w:rsid w:val="00684633"/>
    <w:rsid w:val="00692041"/>
    <w:rsid w:val="00694FC4"/>
    <w:rsid w:val="006C33D2"/>
    <w:rsid w:val="006D02E8"/>
    <w:rsid w:val="006F37F0"/>
    <w:rsid w:val="00702B4D"/>
    <w:rsid w:val="00710E40"/>
    <w:rsid w:val="0071497F"/>
    <w:rsid w:val="00723A85"/>
    <w:rsid w:val="0073429A"/>
    <w:rsid w:val="00753953"/>
    <w:rsid w:val="00761E45"/>
    <w:rsid w:val="00763FA3"/>
    <w:rsid w:val="007663CB"/>
    <w:rsid w:val="00793BB2"/>
    <w:rsid w:val="00796E96"/>
    <w:rsid w:val="007A1D0E"/>
    <w:rsid w:val="007A245C"/>
    <w:rsid w:val="007A4A22"/>
    <w:rsid w:val="007B1997"/>
    <w:rsid w:val="007E4138"/>
    <w:rsid w:val="007F5954"/>
    <w:rsid w:val="00801629"/>
    <w:rsid w:val="00811876"/>
    <w:rsid w:val="00811E35"/>
    <w:rsid w:val="0081544B"/>
    <w:rsid w:val="00853A57"/>
    <w:rsid w:val="00855D19"/>
    <w:rsid w:val="00856061"/>
    <w:rsid w:val="008625E8"/>
    <w:rsid w:val="00864885"/>
    <w:rsid w:val="008744B1"/>
    <w:rsid w:val="00880D4A"/>
    <w:rsid w:val="00882334"/>
    <w:rsid w:val="00897829"/>
    <w:rsid w:val="008C7228"/>
    <w:rsid w:val="008C7569"/>
    <w:rsid w:val="008D2816"/>
    <w:rsid w:val="008D5572"/>
    <w:rsid w:val="008D5953"/>
    <w:rsid w:val="008E2296"/>
    <w:rsid w:val="00905552"/>
    <w:rsid w:val="00915841"/>
    <w:rsid w:val="00917854"/>
    <w:rsid w:val="00922AD1"/>
    <w:rsid w:val="009343B2"/>
    <w:rsid w:val="0094128E"/>
    <w:rsid w:val="00970C89"/>
    <w:rsid w:val="0097700C"/>
    <w:rsid w:val="00980400"/>
    <w:rsid w:val="00987163"/>
    <w:rsid w:val="00990E1C"/>
    <w:rsid w:val="009A0001"/>
    <w:rsid w:val="009B0321"/>
    <w:rsid w:val="009B47EA"/>
    <w:rsid w:val="009C27F0"/>
    <w:rsid w:val="009D24D4"/>
    <w:rsid w:val="009F09FD"/>
    <w:rsid w:val="009F1650"/>
    <w:rsid w:val="009F4912"/>
    <w:rsid w:val="009F7412"/>
    <w:rsid w:val="00A02EEF"/>
    <w:rsid w:val="00A03469"/>
    <w:rsid w:val="00A124B9"/>
    <w:rsid w:val="00A16C79"/>
    <w:rsid w:val="00A24407"/>
    <w:rsid w:val="00A24BA4"/>
    <w:rsid w:val="00A268E2"/>
    <w:rsid w:val="00A646D7"/>
    <w:rsid w:val="00A66950"/>
    <w:rsid w:val="00A75B7E"/>
    <w:rsid w:val="00A812B3"/>
    <w:rsid w:val="00AA3DD6"/>
    <w:rsid w:val="00AB3248"/>
    <w:rsid w:val="00AB731C"/>
    <w:rsid w:val="00AC103C"/>
    <w:rsid w:val="00AC7958"/>
    <w:rsid w:val="00AE45DB"/>
    <w:rsid w:val="00AE554A"/>
    <w:rsid w:val="00AE6B55"/>
    <w:rsid w:val="00AF50EE"/>
    <w:rsid w:val="00AF7217"/>
    <w:rsid w:val="00B051B5"/>
    <w:rsid w:val="00B06606"/>
    <w:rsid w:val="00B33216"/>
    <w:rsid w:val="00B3516C"/>
    <w:rsid w:val="00B44DD5"/>
    <w:rsid w:val="00B57496"/>
    <w:rsid w:val="00B738AB"/>
    <w:rsid w:val="00B77C41"/>
    <w:rsid w:val="00B81669"/>
    <w:rsid w:val="00B907B5"/>
    <w:rsid w:val="00B94A0C"/>
    <w:rsid w:val="00BA6DA0"/>
    <w:rsid w:val="00BC5961"/>
    <w:rsid w:val="00BC5C59"/>
    <w:rsid w:val="00BC78C6"/>
    <w:rsid w:val="00BE0046"/>
    <w:rsid w:val="00BE6447"/>
    <w:rsid w:val="00C00249"/>
    <w:rsid w:val="00C01D97"/>
    <w:rsid w:val="00C021AB"/>
    <w:rsid w:val="00C07F6B"/>
    <w:rsid w:val="00C2506B"/>
    <w:rsid w:val="00C37063"/>
    <w:rsid w:val="00C40AAB"/>
    <w:rsid w:val="00C52947"/>
    <w:rsid w:val="00C67367"/>
    <w:rsid w:val="00C8100E"/>
    <w:rsid w:val="00C846FE"/>
    <w:rsid w:val="00C92413"/>
    <w:rsid w:val="00CA0FAC"/>
    <w:rsid w:val="00CA6125"/>
    <w:rsid w:val="00CA667A"/>
    <w:rsid w:val="00CC7B1C"/>
    <w:rsid w:val="00CE086C"/>
    <w:rsid w:val="00CF7DA5"/>
    <w:rsid w:val="00D2315A"/>
    <w:rsid w:val="00D356F8"/>
    <w:rsid w:val="00D50FF0"/>
    <w:rsid w:val="00D66537"/>
    <w:rsid w:val="00D92BBC"/>
    <w:rsid w:val="00D93D0D"/>
    <w:rsid w:val="00DA589B"/>
    <w:rsid w:val="00DC05E4"/>
    <w:rsid w:val="00DC7A9D"/>
    <w:rsid w:val="00DD1729"/>
    <w:rsid w:val="00DD3B24"/>
    <w:rsid w:val="00DD77F0"/>
    <w:rsid w:val="00DD7C30"/>
    <w:rsid w:val="00DE3AB8"/>
    <w:rsid w:val="00DF4DBC"/>
    <w:rsid w:val="00E45AF7"/>
    <w:rsid w:val="00E45C31"/>
    <w:rsid w:val="00E5122E"/>
    <w:rsid w:val="00E5704B"/>
    <w:rsid w:val="00E80253"/>
    <w:rsid w:val="00E85295"/>
    <w:rsid w:val="00EA1944"/>
    <w:rsid w:val="00EB1195"/>
    <w:rsid w:val="00EB4C88"/>
    <w:rsid w:val="00EB6372"/>
    <w:rsid w:val="00EC37E3"/>
    <w:rsid w:val="00EC5299"/>
    <w:rsid w:val="00ED3649"/>
    <w:rsid w:val="00EE0481"/>
    <w:rsid w:val="00EE15BA"/>
    <w:rsid w:val="00EF1AA2"/>
    <w:rsid w:val="00F00396"/>
    <w:rsid w:val="00F06F3B"/>
    <w:rsid w:val="00F13D85"/>
    <w:rsid w:val="00F25CC7"/>
    <w:rsid w:val="00F42EB9"/>
    <w:rsid w:val="00F523E6"/>
    <w:rsid w:val="00F5718C"/>
    <w:rsid w:val="00F57D91"/>
    <w:rsid w:val="00F609E1"/>
    <w:rsid w:val="00F61204"/>
    <w:rsid w:val="00F631B6"/>
    <w:rsid w:val="00F8486E"/>
    <w:rsid w:val="00F8709D"/>
    <w:rsid w:val="00F94E17"/>
    <w:rsid w:val="00FA30C8"/>
    <w:rsid w:val="00FA4212"/>
    <w:rsid w:val="00FB4899"/>
    <w:rsid w:val="00FB4EB0"/>
    <w:rsid w:val="00FE211E"/>
    <w:rsid w:val="00FE59C4"/>
    <w:rsid w:val="00FF5782"/>
    <w:rsid w:val="129BB0BC"/>
    <w:rsid w:val="2C64D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C8962"/>
  <w15:docId w15:val="{9C4EF7C8-4496-4ED0-9CAD-FCC0611F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qFormat="1"/>
    <w:lsdException w:name="heading 6" w:semiHidden="1" w:uiPriority="9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9" w:unhideWhenUsed="1" w:qFormat="1"/>
    <w:lsdException w:name="toc 2" w:semiHidden="1" w:uiPriority="20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"/>
    <w:qFormat/>
    <w:rsid w:val="00905552"/>
    <w:pPr>
      <w:spacing w:after="240" w:line="264" w:lineRule="auto"/>
      <w:textboxTightWrap w:val="lastLineOnly"/>
    </w:pPr>
    <w:rPr>
      <w:rFonts w:ascii="Arial" w:hAnsi="Arial"/>
      <w:color w:val="425563" w:themeColor="accent6"/>
      <w:sz w:val="24"/>
      <w:szCs w:val="24"/>
    </w:rPr>
  </w:style>
  <w:style w:type="paragraph" w:styleId="Heading1">
    <w:name w:val="heading 1"/>
    <w:next w:val="Normal"/>
    <w:link w:val="Heading1Char"/>
    <w:autoRedefine/>
    <w:uiPriority w:val="1"/>
    <w:qFormat/>
    <w:rsid w:val="00031FD0"/>
    <w:pPr>
      <w:keepNext/>
      <w:outlineLvl w:val="0"/>
    </w:pPr>
    <w:rPr>
      <w:rFonts w:ascii="Arial" w:hAnsi="Arial" w:cs="Arial"/>
      <w:b/>
      <w:bCs/>
      <w:color w:val="231F20" w:themeColor="background1"/>
      <w:kern w:val="28"/>
      <w:sz w:val="80"/>
      <w:szCs w:val="32"/>
      <w14:ligatures w14:val="standardContextual"/>
    </w:rPr>
  </w:style>
  <w:style w:type="paragraph" w:styleId="Heading2">
    <w:name w:val="heading 2"/>
    <w:next w:val="Normal"/>
    <w:link w:val="Heading2Char"/>
    <w:autoRedefine/>
    <w:uiPriority w:val="2"/>
    <w:qFormat/>
    <w:rsid w:val="0094128E"/>
    <w:pPr>
      <w:spacing w:before="400" w:after="180" w:line="264" w:lineRule="auto"/>
      <w:outlineLvl w:val="1"/>
    </w:pPr>
    <w:rPr>
      <w:rFonts w:ascii="Arial Bold" w:hAnsi="Arial Bold" w:cs="Arial"/>
      <w:b/>
      <w:color w:val="231F20" w:themeColor="background1"/>
      <w:kern w:val="28"/>
      <w:sz w:val="32"/>
      <w:szCs w:val="24"/>
      <w14:ligatures w14:val="standardContextual"/>
    </w:rPr>
  </w:style>
  <w:style w:type="paragraph" w:styleId="Heading3">
    <w:name w:val="heading 3"/>
    <w:next w:val="Normal"/>
    <w:link w:val="Heading3Char"/>
    <w:autoRedefine/>
    <w:uiPriority w:val="3"/>
    <w:qFormat/>
    <w:rsid w:val="000C2447"/>
    <w:pPr>
      <w:spacing w:before="120" w:after="120" w:line="264" w:lineRule="auto"/>
      <w:outlineLvl w:val="2"/>
    </w:pPr>
    <w:rPr>
      <w:rFonts w:ascii="Arial Bold" w:hAnsi="Arial Bold" w:cs="Arial"/>
      <w:b/>
      <w:color w:val="005EB8" w:themeColor="text2"/>
      <w:kern w:val="28"/>
      <w:sz w:val="28"/>
      <w:szCs w:val="24"/>
      <w14:ligatures w14:val="standardContextual"/>
    </w:rPr>
  </w:style>
  <w:style w:type="paragraph" w:styleId="Heading4">
    <w:name w:val="heading 4"/>
    <w:next w:val="Normal"/>
    <w:link w:val="Heading4Char"/>
    <w:autoRedefine/>
    <w:uiPriority w:val="4"/>
    <w:qFormat/>
    <w:rsid w:val="000C2447"/>
    <w:pPr>
      <w:spacing w:before="120" w:after="120" w:line="264" w:lineRule="auto"/>
      <w:outlineLvl w:val="3"/>
    </w:pPr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styleId="Heading5">
    <w:name w:val="heading 5"/>
    <w:next w:val="Normal"/>
    <w:link w:val="Heading5Char"/>
    <w:autoRedefine/>
    <w:uiPriority w:val="5"/>
    <w:qFormat/>
    <w:rsid w:val="00C01D97"/>
    <w:pPr>
      <w:keepNext/>
      <w:keepLines/>
      <w:spacing w:before="120" w:after="60" w:line="264" w:lineRule="auto"/>
      <w:outlineLvl w:val="4"/>
    </w:pPr>
    <w:rPr>
      <w:rFonts w:ascii="Arial Bold" w:eastAsiaTheme="majorEastAsia" w:hAnsi="Arial Bold" w:cs="Arial (Headings CS)"/>
      <w:b/>
      <w:color w:val="425563" w:themeColor="accent6"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94128E"/>
    <w:rPr>
      <w:rFonts w:ascii="Arial Bold" w:hAnsi="Arial Bold" w:cs="Arial"/>
      <w:b/>
      <w:color w:val="231F20" w:themeColor="background1"/>
      <w:kern w:val="28"/>
      <w:sz w:val="32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1"/>
    <w:rsid w:val="00031FD0"/>
    <w:rPr>
      <w:rFonts w:ascii="Arial" w:hAnsi="Arial" w:cs="Arial"/>
      <w:b/>
      <w:bCs/>
      <w:color w:val="231F20" w:themeColor="background1"/>
      <w:kern w:val="28"/>
      <w:sz w:val="80"/>
      <w:szCs w:val="32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3"/>
    <w:rsid w:val="00AF7217"/>
    <w:rPr>
      <w:rFonts w:ascii="Arial Bold" w:hAnsi="Arial Bold" w:cs="Arial"/>
      <w:b/>
      <w:color w:val="005EB8" w:themeColor="text2"/>
      <w:kern w:val="28"/>
      <w:sz w:val="28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6"/>
    <w:qFormat/>
    <w:rsid w:val="007A1D0E"/>
    <w:pPr>
      <w:numPr>
        <w:numId w:val="1"/>
      </w:numPr>
      <w:autoSpaceDE w:val="0"/>
      <w:autoSpaceDN w:val="0"/>
      <w:adjustRightInd w:val="0"/>
      <w:spacing w:line="336" w:lineRule="auto"/>
      <w:ind w:left="340" w:hanging="340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6"/>
    <w:rsid w:val="00AF7217"/>
    <w:rPr>
      <w:rFonts w:ascii="Arial" w:hAnsi="Arial" w:cs="FrutigerLTStd-Light"/>
      <w:color w:val="425563" w:themeColor="accent6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qFormat/>
    <w:rsid w:val="000005C7"/>
    <w:pPr>
      <w:numPr>
        <w:numId w:val="0"/>
      </w:numPr>
      <w:tabs>
        <w:tab w:val="left" w:pos="284"/>
      </w:tabs>
      <w:spacing w:after="280"/>
      <w:ind w:left="284" w:hanging="284"/>
    </w:pPr>
    <w:rPr>
      <w:sz w:val="18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rsid w:val="00240B6E"/>
    <w:rPr>
      <w:rFonts w:ascii="Arial" w:hAnsi="Arial" w:cs="FrutigerLTStd-Light"/>
      <w:color w:val="425563" w:themeColor="accent6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4"/>
    <w:rsid w:val="00AF7217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character" w:styleId="Hyperlink">
    <w:name w:val="Hyperlink"/>
    <w:basedOn w:val="DefaultParagraphFont"/>
    <w:uiPriority w:val="99"/>
    <w:unhideWhenUsed/>
    <w:qFormat/>
    <w:rsid w:val="000005C7"/>
    <w:rPr>
      <w:rFonts w:asciiTheme="minorHAnsi" w:hAnsiTheme="minorHAnsi"/>
      <w:color w:val="003087" w:themeColor="accent1"/>
      <w:u w:val="none"/>
    </w:rPr>
  </w:style>
  <w:style w:type="paragraph" w:customStyle="1" w:styleId="Standfirst">
    <w:name w:val="Standfirst"/>
    <w:basedOn w:val="Normal"/>
    <w:link w:val="StandfirstChar"/>
    <w:autoRedefine/>
    <w:uiPriority w:val="8"/>
    <w:qFormat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8"/>
    <w:rsid w:val="00853A57"/>
    <w:rPr>
      <w:rFonts w:ascii="Arial" w:eastAsia="MS Mincho" w:hAnsi="Arial"/>
      <w:b/>
      <w:color w:val="425563" w:themeColor="accent6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19"/>
    <w:qFormat/>
    <w:rsid w:val="000005C7"/>
    <w:pPr>
      <w:pBdr>
        <w:top w:val="single" w:sz="4" w:space="4" w:color="D5DDE3" w:themeColor="accent6" w:themeTint="33"/>
        <w:bottom w:val="single" w:sz="4" w:space="4" w:color="D5DDE3" w:themeColor="accent6" w:themeTint="33"/>
      </w:pBdr>
      <w:tabs>
        <w:tab w:val="right" w:pos="9854"/>
      </w:tabs>
    </w:pPr>
    <w:rPr>
      <w:b/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18"/>
    <w:qFormat/>
    <w:rsid w:val="000C24A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28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rsid w:val="00240B6E"/>
    <w:rPr>
      <w:rFonts w:ascii="Arial" w:eastAsia="MS Mincho" w:hAnsi="Arial" w:cs="Arial"/>
      <w:b/>
      <w:bCs w:val="0"/>
      <w:noProof/>
      <w:color w:val="231F20" w:themeColor="background1"/>
      <w:spacing w:val="-6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7"/>
    <w:qFormat/>
    <w:rsid w:val="00F61204"/>
    <w:pPr>
      <w:numPr>
        <w:numId w:val="2"/>
      </w:numPr>
      <w:spacing w:line="336" w:lineRule="auto"/>
      <w:ind w:left="454" w:hanging="454"/>
      <w:contextualSpacing/>
    </w:pPr>
  </w:style>
  <w:style w:type="character" w:customStyle="1" w:styleId="NumberedlistChar">
    <w:name w:val="Numbered list Char"/>
    <w:basedOn w:val="DefaultParagraphFont"/>
    <w:link w:val="Numberedlist"/>
    <w:uiPriority w:val="7"/>
    <w:rsid w:val="00AF7217"/>
    <w:rPr>
      <w:rFonts w:ascii="Arial" w:hAnsi="Arial"/>
      <w:color w:val="425563" w:themeColor="accent6"/>
      <w:sz w:val="24"/>
      <w:szCs w:val="24"/>
    </w:rPr>
  </w:style>
  <w:style w:type="paragraph" w:styleId="TOC2">
    <w:name w:val="toc 2"/>
    <w:basedOn w:val="Normal"/>
    <w:next w:val="Normal"/>
    <w:uiPriority w:val="20"/>
    <w:qFormat/>
    <w:rsid w:val="000005C7"/>
    <w:pPr>
      <w:tabs>
        <w:tab w:val="right" w:pos="9854"/>
      </w:tabs>
      <w:spacing w:after="100"/>
      <w:ind w:left="220"/>
    </w:pPr>
    <w:rPr>
      <w:b/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qFormat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0005C7"/>
    <w:rPr>
      <w:rFonts w:ascii="Arial" w:hAnsi="Arial"/>
      <w:color w:val="425563" w:themeColor="accent6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005C7"/>
    <w:rPr>
      <w:rFonts w:ascii="Arial" w:hAnsi="Arial"/>
      <w:color w:val="425563" w:themeColor="accent6"/>
      <w:spacing w:val="-4"/>
      <w:sz w:val="18"/>
      <w:szCs w:val="24"/>
    </w:rPr>
  </w:style>
  <w:style w:type="character" w:styleId="Strong">
    <w:name w:val="Strong"/>
    <w:aliases w:val="Bold"/>
    <w:uiPriority w:val="23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rsid w:val="000005C7"/>
    <w:rPr>
      <w:rFonts w:asciiTheme="minorHAnsi" w:hAnsiTheme="minorHAnsi"/>
      <w:b/>
      <w:i/>
      <w:iCs/>
      <w:color w:val="425563" w:themeColor="accent6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D243C"/>
    <w:rPr>
      <w:rFonts w:ascii="Arial" w:hAnsi="Arial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qFormat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rsid w:val="00853A57"/>
    <w:rPr>
      <w:rFonts w:ascii="Arial" w:eastAsia="MS Mincho" w:hAnsi="Arial"/>
      <w:b w:val="0"/>
      <w:color w:val="425563" w:themeColor="accent6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rsid w:val="00240B6E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5"/>
    <w:rsid w:val="00AF7217"/>
    <w:rPr>
      <w:rFonts w:ascii="Arial Bold" w:eastAsiaTheme="majorEastAsia" w:hAnsi="Arial Bold" w:cs="Arial (Headings CS)"/>
      <w:b/>
      <w:color w:val="425563" w:themeColor="accent6"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qFormat/>
    <w:rsid w:val="00905552"/>
    <w:pPr>
      <w:spacing w:before="400" w:after="400" w:line="264" w:lineRule="auto"/>
    </w:pPr>
    <w:rPr>
      <w:rFonts w:ascii="Arial Bold" w:hAnsi="Arial Bold" w:cs="Arial"/>
      <w:b/>
      <w:bCs/>
      <w:color w:val="425563" w:themeColor="accent6"/>
      <w:kern w:val="28"/>
      <w:sz w:val="48"/>
      <w:szCs w:val="3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131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1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12E5"/>
    <w:rPr>
      <w:rFonts w:ascii="Arial" w:hAnsi="Arial"/>
      <w:color w:val="425563" w:themeColor="accent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2E5"/>
    <w:rPr>
      <w:rFonts w:ascii="Arial" w:hAnsi="Arial"/>
      <w:b/>
      <w:bCs/>
      <w:color w:val="425563" w:themeColor="accent6"/>
    </w:rPr>
  </w:style>
  <w:style w:type="character" w:styleId="FollowedHyperlink">
    <w:name w:val="FollowedHyperlink"/>
    <w:basedOn w:val="DefaultParagraphFont"/>
    <w:uiPriority w:val="99"/>
    <w:semiHidden/>
    <w:unhideWhenUsed/>
    <w:rsid w:val="00A16C79"/>
    <w:rPr>
      <w:color w:val="00308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3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ee.nhs.uk/our-work/allied-health-professions/enable-workforce/growth-based-career-plann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w.leadershipacademy.nhs.uk/scope-for-growth-2/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nda.weaver\AppData\Local\Microsoft\Windows\INetCache\Content.Outlook\CPHBAA23\Short%20document%20template%2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B5BBD71DB5479E9535D961ACBFF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F2949-8FA5-4B0C-AAB3-9BA00E45EF46}"/>
      </w:docPartPr>
      <w:docPartBody>
        <w:p w:rsidR="00527837" w:rsidRDefault="00811E35">
          <w:pPr>
            <w:pStyle w:val="1DB5BBD71DB5479E9535D961ACBFFB53"/>
          </w:pPr>
          <w:r w:rsidRPr="00DD77F0">
            <w:t>Title of document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91"/>
    <w:rsid w:val="000B6EBA"/>
    <w:rsid w:val="0011584D"/>
    <w:rsid w:val="002B568A"/>
    <w:rsid w:val="00333650"/>
    <w:rsid w:val="00350F1B"/>
    <w:rsid w:val="004237A1"/>
    <w:rsid w:val="00527837"/>
    <w:rsid w:val="00701317"/>
    <w:rsid w:val="007A7091"/>
    <w:rsid w:val="00811E35"/>
    <w:rsid w:val="00980400"/>
    <w:rsid w:val="00C75D75"/>
    <w:rsid w:val="00D66038"/>
    <w:rsid w:val="00FC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B5BBD71DB5479E9535D961ACBFFB53">
    <w:name w:val="1DB5BBD71DB5479E9535D961ACBFFB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d279e6-f1c5-421d-a9c4-d977a7193e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D4784FBAE7FB47A4DBFAE24340ED1B" ma:contentTypeVersion="15" ma:contentTypeDescription="Create a new document." ma:contentTypeScope="" ma:versionID="c751910bf8bfbdc520a23b3843a543d9">
  <xsd:schema xmlns:xsd="http://www.w3.org/2001/XMLSchema" xmlns:xs="http://www.w3.org/2001/XMLSchema" xmlns:p="http://schemas.microsoft.com/office/2006/metadata/properties" xmlns:ns3="dd70f06a-4dba-4848-a8b3-55d998a6d9fd" xmlns:ns4="67d279e6-f1c5-421d-a9c4-d977a7193e74" targetNamespace="http://schemas.microsoft.com/office/2006/metadata/properties" ma:root="true" ma:fieldsID="337c1489aa358eb8e1ea0a87606f80e3" ns3:_="" ns4:_="">
    <xsd:import namespace="dd70f06a-4dba-4848-a8b3-55d998a6d9fd"/>
    <xsd:import namespace="67d279e6-f1c5-421d-a9c4-d977a7193e7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0f06a-4dba-4848-a8b3-55d998a6d9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279e6-f1c5-421d-a9c4-d977a7193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67d279e6-f1c5-421d-a9c4-d977a7193e74"/>
  </ds:schemaRefs>
</ds:datastoreItem>
</file>

<file path=customXml/itemProps2.xml><?xml version="1.0" encoding="utf-8"?>
<ds:datastoreItem xmlns:ds="http://schemas.openxmlformats.org/officeDocument/2006/customXml" ds:itemID="{4DE48AFD-F5D7-4904-8D19-3D90AB7C2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0f06a-4dba-4848-a8b3-55d998a6d9fd"/>
    <ds:schemaRef ds:uri="67d279e6-f1c5-421d-a9c4-d977a7193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1E775D-3873-4C1C-9BFD-F62918BB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 document template 1</Template>
  <TotalTime>0</TotalTime>
  <Pages>3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Psychological Professions Preceptorship Toolkit</vt:lpstr>
    </vt:vector>
  </TitlesOfParts>
  <Company>Health &amp; Social Care Information Centre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Psychological Professions Preceptorship Toolkit</dc:title>
  <dc:subject/>
  <dc:creator>Amanda Weaver</dc:creator>
  <cp:keywords/>
  <cp:lastModifiedBy>Kell Liz (LSCFT)</cp:lastModifiedBy>
  <cp:revision>2</cp:revision>
  <cp:lastPrinted>2016-07-14T17:27:00Z</cp:lastPrinted>
  <dcterms:created xsi:type="dcterms:W3CDTF">2025-04-09T15:30:00Z</dcterms:created>
  <dcterms:modified xsi:type="dcterms:W3CDTF">2025-04-09T15:30:00Z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0x01010010D4784FBAE7FB47A4DBFAE24340ED1B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